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601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B372A5" w:rsidTr="00B372A5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B372A5" w:rsidRDefault="00B372A5" w:rsidP="00B372A5">
            <w:r>
              <w:rPr>
                <w:noProof/>
              </w:rPr>
              <w:drawing>
                <wp:inline distT="0" distB="0" distL="0" distR="0" wp14:anchorId="62F69772" wp14:editId="291CCB87">
                  <wp:extent cx="1114425" cy="1143000"/>
                  <wp:effectExtent l="0" t="0" r="9525" b="0"/>
                  <wp:docPr id="6" name="Slika 6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B372A5" w:rsidRDefault="00B372A5" w:rsidP="00B372A5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B372A5" w:rsidRDefault="00B372A5" w:rsidP="00B372A5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B372A5" w:rsidRDefault="00B372A5" w:rsidP="00B372A5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50B8CF16" wp14:editId="5CED5F0C">
                  <wp:extent cx="695325" cy="733425"/>
                  <wp:effectExtent l="0" t="0" r="9525" b="9525"/>
                  <wp:docPr id="7" name="Slika 7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9644A52" wp14:editId="3783E20A">
                  <wp:extent cx="655426" cy="624840"/>
                  <wp:effectExtent l="0" t="0" r="0" b="381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9836097" wp14:editId="201D5B39">
                  <wp:extent cx="704850" cy="429780"/>
                  <wp:effectExtent l="0" t="0" r="0" b="889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14F6F" wp14:editId="619111DD">
                  <wp:extent cx="578393" cy="619125"/>
                  <wp:effectExtent l="0" t="0" r="0" b="0"/>
                  <wp:docPr id="14" name="Slika 14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2A5" w:rsidRPr="007A0CAF" w:rsidRDefault="00B372A5" w:rsidP="00B372A5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15674280" wp14:editId="356EDB9A">
                  <wp:extent cx="2522220" cy="450850"/>
                  <wp:effectExtent l="0" t="0" r="0" b="6350"/>
                  <wp:docPr id="15" name="Slika 15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A5" w:rsidTr="00B372A5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B372A5" w:rsidRDefault="00B372A5" w:rsidP="00B372A5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B372A5" w:rsidRDefault="00B372A5" w:rsidP="00B372A5">
            <w:pPr>
              <w:pStyle w:val="Naslov3"/>
              <w:rPr>
                <w:sz w:val="12"/>
              </w:rPr>
            </w:pPr>
          </w:p>
        </w:tc>
      </w:tr>
      <w:tr w:rsidR="00B372A5" w:rsidTr="00B372A5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B372A5" w:rsidRDefault="00B372A5" w:rsidP="00B372A5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B372A5" w:rsidRPr="00FD7C04" w:rsidRDefault="00B372A5" w:rsidP="00B372A5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B372A5" w:rsidRPr="00FD7C04" w:rsidRDefault="00B372A5" w:rsidP="00B372A5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3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B372A5" w:rsidRPr="00FD7C04" w:rsidRDefault="00B372A5" w:rsidP="00B372A5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B372A5" w:rsidRDefault="00B372A5" w:rsidP="00B372A5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B372A5" w:rsidTr="00B372A5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372A5" w:rsidRDefault="00B372A5" w:rsidP="00B372A5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B372A5" w:rsidRPr="00FD7C04" w:rsidRDefault="00B372A5" w:rsidP="00B372A5">
            <w:r>
              <w:t xml:space="preserve"> </w:t>
            </w:r>
            <w:r w:rsidRPr="00FD7C04">
              <w:t xml:space="preserve"> </w:t>
            </w:r>
          </w:p>
        </w:tc>
      </w:tr>
    </w:tbl>
    <w:p w:rsidR="0096573F" w:rsidRPr="008B58C1" w:rsidRDefault="0096573F" w:rsidP="00B16FFE">
      <w:pPr>
        <w:rPr>
          <w:sz w:val="2"/>
          <w:szCs w:val="2"/>
        </w:rPr>
      </w:pPr>
    </w:p>
    <w:p w:rsidR="00B372A5" w:rsidRDefault="00B372A5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B58C1">
        <w:t xml:space="preserve">            </w:t>
      </w:r>
      <w:r w:rsidR="00B372A5">
        <w:t>Črna na Koroškem, 5. 10</w:t>
      </w:r>
      <w:r w:rsidR="000C5CD7">
        <w:t>. 2022</w:t>
      </w:r>
    </w:p>
    <w:p w:rsidR="002B3786" w:rsidRDefault="0019068E" w:rsidP="00B16FFE">
      <w:r>
        <w:t>Šole OE ZRSŠ Slovenj Gradec</w:t>
      </w:r>
    </w:p>
    <w:p w:rsidR="00AE2EA8" w:rsidRDefault="00AE2EA8" w:rsidP="00567118">
      <w:pPr>
        <w:jc w:val="center"/>
      </w:pPr>
    </w:p>
    <w:p w:rsidR="00F706F9" w:rsidRPr="008B58C1" w:rsidRDefault="00F706F9" w:rsidP="00567118">
      <w:pPr>
        <w:jc w:val="center"/>
        <w:rPr>
          <w:b/>
          <w:sz w:val="16"/>
          <w:szCs w:val="16"/>
        </w:rPr>
      </w:pPr>
    </w:p>
    <w:p w:rsidR="00EB7014" w:rsidRDefault="00EB7014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EB7014" w:rsidRDefault="00EB7014" w:rsidP="00C52347">
      <w:pPr>
        <w:jc w:val="center"/>
        <w:rPr>
          <w:b/>
          <w:color w:val="0070C0"/>
          <w:sz w:val="32"/>
          <w:szCs w:val="32"/>
        </w:rPr>
      </w:pPr>
    </w:p>
    <w:p w:rsidR="00567118" w:rsidRPr="00EB7014" w:rsidRDefault="00EB7014" w:rsidP="00C52347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</w:p>
    <w:p w:rsidR="00C52347" w:rsidRPr="00FD0992" w:rsidRDefault="00C52347" w:rsidP="00C52347">
      <w:pPr>
        <w:jc w:val="center"/>
        <w:rPr>
          <w:b/>
          <w:color w:val="0070C0"/>
          <w:sz w:val="20"/>
          <w:szCs w:val="20"/>
        </w:rPr>
      </w:pPr>
    </w:p>
    <w:p w:rsidR="00EB7014" w:rsidRDefault="00EB7014" w:rsidP="00B16FFE">
      <w:pPr>
        <w:rPr>
          <w:b/>
        </w:rPr>
      </w:pPr>
    </w:p>
    <w:p w:rsidR="00DE20E2" w:rsidRPr="00F706F9" w:rsidRDefault="002B3786" w:rsidP="00B16FFE">
      <w:pPr>
        <w:rPr>
          <w:b/>
        </w:rPr>
      </w:pPr>
      <w:r w:rsidRPr="00F706F9">
        <w:rPr>
          <w:b/>
        </w:rPr>
        <w:t>NAMEN</w:t>
      </w:r>
      <w:r w:rsidR="00567118" w:rsidRPr="00F706F9">
        <w:rPr>
          <w:b/>
        </w:rPr>
        <w:t>:</w:t>
      </w:r>
    </w:p>
    <w:p w:rsidR="009A1728" w:rsidRDefault="0056711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 w:rsidRPr="00EB7014">
        <w:rPr>
          <w:sz w:val="26"/>
          <w:szCs w:val="26"/>
        </w:rPr>
        <w:t xml:space="preserve">Konec januarja vsako leto v Črni </w:t>
      </w:r>
      <w:r w:rsidR="00CF0F05" w:rsidRPr="00EB7014">
        <w:rPr>
          <w:sz w:val="26"/>
          <w:szCs w:val="26"/>
        </w:rPr>
        <w:t xml:space="preserve">na Koroškem </w:t>
      </w:r>
      <w:r w:rsidR="00F706F9" w:rsidRPr="00EB7014">
        <w:rPr>
          <w:sz w:val="26"/>
          <w:szCs w:val="26"/>
        </w:rPr>
        <w:t xml:space="preserve">gradimo gradove kralja Matjaža. </w:t>
      </w:r>
      <w:r w:rsidR="009A1728">
        <w:rPr>
          <w:sz w:val="26"/>
          <w:szCs w:val="26"/>
        </w:rPr>
        <w:t xml:space="preserve">Ste pomislili, da lahko svoj </w:t>
      </w:r>
      <w:r w:rsidR="00FF0F7C">
        <w:rPr>
          <w:sz w:val="26"/>
          <w:szCs w:val="26"/>
        </w:rPr>
        <w:t>grad izdelate</w:t>
      </w:r>
      <w:r w:rsidR="00EB7014" w:rsidRPr="00EB7014">
        <w:rPr>
          <w:sz w:val="26"/>
          <w:szCs w:val="26"/>
        </w:rPr>
        <w:t xml:space="preserve"> tudi iz odpadne embalaže (kartonaste škatle, </w:t>
      </w:r>
      <w:r w:rsidR="00FF0F7C">
        <w:rPr>
          <w:sz w:val="26"/>
          <w:szCs w:val="26"/>
        </w:rPr>
        <w:t>plastenk</w:t>
      </w:r>
      <w:r w:rsidR="00EB7014" w:rsidRPr="00EB7014">
        <w:rPr>
          <w:sz w:val="26"/>
          <w:szCs w:val="26"/>
        </w:rPr>
        <w:t>, papir</w:t>
      </w:r>
      <w:r w:rsidR="009A1728">
        <w:rPr>
          <w:sz w:val="26"/>
          <w:szCs w:val="26"/>
        </w:rPr>
        <w:t>ja</w:t>
      </w:r>
      <w:r w:rsidR="00FF0F7C">
        <w:rPr>
          <w:sz w:val="26"/>
          <w:szCs w:val="26"/>
        </w:rPr>
        <w:t xml:space="preserve"> …) in si z gradnjo</w:t>
      </w:r>
      <w:r w:rsidR="00EB7014" w:rsidRPr="00EB7014">
        <w:rPr>
          <w:sz w:val="26"/>
          <w:szCs w:val="26"/>
        </w:rPr>
        <w:t xml:space="preserve"> popestrite </w:t>
      </w:r>
      <w:r w:rsidR="00FF0F7C">
        <w:rPr>
          <w:sz w:val="26"/>
          <w:szCs w:val="26"/>
        </w:rPr>
        <w:t xml:space="preserve">ustvarjalne urice. </w:t>
      </w:r>
      <w:r w:rsidR="009A1728">
        <w:rPr>
          <w:sz w:val="26"/>
          <w:szCs w:val="26"/>
        </w:rPr>
        <w:t xml:space="preserve">Pa ne pozabite na kakšno pravljico o našem </w:t>
      </w:r>
      <w:r w:rsidR="00FF0F7C">
        <w:rPr>
          <w:sz w:val="26"/>
          <w:szCs w:val="26"/>
        </w:rPr>
        <w:t xml:space="preserve">junaku - </w:t>
      </w:r>
      <w:r w:rsidR="009A1728">
        <w:rPr>
          <w:sz w:val="26"/>
          <w:szCs w:val="26"/>
        </w:rPr>
        <w:t xml:space="preserve">kralju Matjažu. </w:t>
      </w:r>
    </w:p>
    <w:p w:rsidR="00F706F9" w:rsidRDefault="00353146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Uživajte pri delu, bodite ustvarjalni in polni zanimivih idej. </w:t>
      </w:r>
      <w:r w:rsidR="00EB7014" w:rsidRPr="00EB7014">
        <w:rPr>
          <w:sz w:val="26"/>
          <w:szCs w:val="26"/>
        </w:rPr>
        <w:t>Veselimo se vaših fotografij.</w:t>
      </w:r>
    </w:p>
    <w:p w:rsidR="009A1728" w:rsidRDefault="009A172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B372A5" w:rsidRPr="00EB7014" w:rsidRDefault="00B372A5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6"/>
          <w:szCs w:val="26"/>
        </w:rPr>
      </w:pPr>
    </w:p>
    <w:p w:rsidR="00EB7014" w:rsidRDefault="00EB7014" w:rsidP="00EB7014">
      <w:pPr>
        <w:jc w:val="center"/>
      </w:pPr>
    </w:p>
    <w:p w:rsidR="00EB7014" w:rsidRDefault="006C6736" w:rsidP="006C6736">
      <w:pPr>
        <w:jc w:val="center"/>
      </w:pPr>
      <w:r>
        <w:t xml:space="preserve">      </w:t>
      </w:r>
      <w:r w:rsidR="00EB7014" w:rsidRPr="00EB7014">
        <w:rPr>
          <w:noProof/>
        </w:rPr>
        <w:drawing>
          <wp:inline distT="0" distB="0" distL="0" distR="0">
            <wp:extent cx="1935956" cy="2581275"/>
            <wp:effectExtent l="0" t="0" r="7620" b="0"/>
            <wp:docPr id="9" name="Slika 9" descr="C:\Users\Vesna\Documents\FOTO NATEČAJ 2021\SKULPTURE; GRADOVI , SLIKE\Brina Miško 1, 3.b POŠ Bil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ocuments\FOTO NATEČAJ 2021\SKULPTURE; GRADOVI , SLIKE\Brina Miško 1, 3.b POŠ Bilj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58" cy="25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0C5CD7">
        <w:t xml:space="preserve">    </w:t>
      </w:r>
      <w:r>
        <w:t xml:space="preserve">  </w:t>
      </w:r>
      <w:r w:rsidR="00EB7014" w:rsidRPr="00EB7014">
        <w:rPr>
          <w:noProof/>
        </w:rPr>
        <w:drawing>
          <wp:inline distT="0" distB="0" distL="0" distR="0">
            <wp:extent cx="3202520" cy="2402491"/>
            <wp:effectExtent l="0" t="0" r="0" b="0"/>
            <wp:docPr id="12" name="Slika 12" descr="C:\Users\Vesna\Documents\FOTO NATEČAJ 2021\SKULPTURE; GRADOVI , SLIKE\Jakob Kofol1, 3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ocuments\FOTO NATEČAJ 2021\SKULPTURE; GRADOVI , SLIKE\Jakob Kofol1, 3.b POŠ Bil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958" cy="24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14" w:rsidRDefault="00EB7014" w:rsidP="00B16FFE"/>
    <w:p w:rsidR="00EB7014" w:rsidRDefault="00EB7014" w:rsidP="00B16FFE"/>
    <w:p w:rsidR="00EB7014" w:rsidRDefault="00EB7014" w:rsidP="00B16FFE"/>
    <w:p w:rsidR="00EB7014" w:rsidRDefault="00EB7014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F706F9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F706F9">
        <w:t>orica projekta</w:t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F706F9" w:rsidRDefault="002B3786" w:rsidP="00F706F9">
      <w:r w:rsidRPr="00AE2EA8">
        <w:lastRenderedPageBreak/>
        <w:t>Unesco koordinatorica</w:t>
      </w:r>
    </w:p>
    <w:p w:rsidR="00EB7014" w:rsidRPr="00F706F9" w:rsidRDefault="00EB7014" w:rsidP="00F706F9"/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FF0F7C" w:rsidRDefault="00FF0F7C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</w:p>
    <w:p w:rsidR="00823EA4" w:rsidRPr="008B58C1" w:rsidRDefault="00EB7014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GRADOV</w:t>
      </w:r>
      <w:r w:rsidR="009A1728">
        <w:rPr>
          <w:b/>
          <w:color w:val="0070C0"/>
          <w:sz w:val="32"/>
          <w:szCs w:val="32"/>
        </w:rPr>
        <w:t>I</w:t>
      </w:r>
      <w:r>
        <w:rPr>
          <w:b/>
          <w:color w:val="0070C0"/>
          <w:sz w:val="32"/>
          <w:szCs w:val="32"/>
        </w:rPr>
        <w:t xml:space="preserve"> IZ ODPADNE EMBALAŽE (na daljavo)</w:t>
      </w:r>
    </w:p>
    <w:p w:rsidR="00F706F9" w:rsidRDefault="00F706F9" w:rsidP="00823EA4">
      <w:pPr>
        <w:spacing w:line="276" w:lineRule="auto"/>
        <w:rPr>
          <w:b/>
        </w:rPr>
      </w:pPr>
    </w:p>
    <w:p w:rsidR="00353146" w:rsidRDefault="00353146" w:rsidP="00823EA4">
      <w:pPr>
        <w:spacing w:line="276" w:lineRule="auto"/>
      </w:pPr>
    </w:p>
    <w:p w:rsidR="00823EA4" w:rsidRPr="008B58C1" w:rsidRDefault="00823EA4" w:rsidP="00823EA4">
      <w:pPr>
        <w:spacing w:line="276" w:lineRule="auto"/>
      </w:pPr>
      <w:r w:rsidRPr="008B58C1">
        <w:t>Ime šole:</w:t>
      </w:r>
    </w:p>
    <w:p w:rsidR="00823EA4" w:rsidRPr="008B58C1" w:rsidRDefault="00823EA4" w:rsidP="00823EA4">
      <w:pPr>
        <w:spacing w:line="276" w:lineRule="auto"/>
      </w:pPr>
      <w:r w:rsidRPr="008B58C1">
        <w:t>Naslov šole: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šole:   </w:t>
      </w:r>
    </w:p>
    <w:p w:rsidR="00823EA4" w:rsidRPr="008B58C1" w:rsidRDefault="00823EA4" w:rsidP="00823EA4">
      <w:pPr>
        <w:spacing w:line="276" w:lineRule="auto"/>
      </w:pPr>
      <w:r w:rsidRPr="008B58C1">
        <w:t>Ime in priimek kontaktne osebe na šoli: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kontaktne osebe:  </w:t>
      </w:r>
    </w:p>
    <w:p w:rsidR="00823EA4" w:rsidRPr="008B58C1" w:rsidRDefault="00823EA4" w:rsidP="00823EA4">
      <w:r w:rsidRPr="008B58C1">
        <w:t>E-mail kontaktne osebe:</w:t>
      </w:r>
    </w:p>
    <w:p w:rsidR="00823EA4" w:rsidRPr="008B58C1" w:rsidRDefault="00823EA4" w:rsidP="00823EA4"/>
    <w:p w:rsidR="00823EA4" w:rsidRPr="00CF0F05" w:rsidRDefault="00823EA4" w:rsidP="00823EA4">
      <w:pPr>
        <w:rPr>
          <w:b/>
          <w:sz w:val="10"/>
          <w:szCs w:val="10"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"/>
        <w:gridCol w:w="3382"/>
        <w:gridCol w:w="16"/>
        <w:gridCol w:w="2616"/>
        <w:gridCol w:w="16"/>
        <w:gridCol w:w="2642"/>
        <w:gridCol w:w="16"/>
      </w:tblGrid>
      <w:tr w:rsidR="00F706F9" w:rsidTr="00EB7014">
        <w:trPr>
          <w:gridAfter w:val="1"/>
          <w:wAfter w:w="16" w:type="dxa"/>
          <w:trHeight w:val="255"/>
        </w:trPr>
        <w:tc>
          <w:tcPr>
            <w:tcW w:w="3898" w:type="dxa"/>
            <w:gridSpan w:val="2"/>
          </w:tcPr>
          <w:p w:rsidR="00F706F9" w:rsidRDefault="00F706F9" w:rsidP="00B26978">
            <w:r>
              <w:t>Ime in priimek</w:t>
            </w:r>
          </w:p>
        </w:tc>
        <w:tc>
          <w:tcPr>
            <w:tcW w:w="2632" w:type="dxa"/>
            <w:gridSpan w:val="2"/>
          </w:tcPr>
          <w:p w:rsidR="00F706F9" w:rsidRDefault="00F706F9" w:rsidP="00B26978">
            <w:r>
              <w:t>Spol (Ž, M)</w:t>
            </w:r>
          </w:p>
        </w:tc>
        <w:tc>
          <w:tcPr>
            <w:tcW w:w="2658" w:type="dxa"/>
            <w:gridSpan w:val="2"/>
          </w:tcPr>
          <w:p w:rsidR="00F706F9" w:rsidRDefault="00F706F9" w:rsidP="00B26978">
            <w:r>
              <w:t>Razred</w:t>
            </w:r>
          </w:p>
        </w:tc>
      </w:tr>
      <w:tr w:rsidR="00C52347" w:rsidTr="00EB7014">
        <w:trPr>
          <w:trHeight w:val="255"/>
        </w:trPr>
        <w:tc>
          <w:tcPr>
            <w:tcW w:w="516" w:type="dxa"/>
          </w:tcPr>
          <w:p w:rsidR="00C52347" w:rsidRDefault="00C52347" w:rsidP="00B26978">
            <w:r>
              <w:t>1.</w:t>
            </w:r>
          </w:p>
        </w:tc>
        <w:tc>
          <w:tcPr>
            <w:tcW w:w="3398" w:type="dxa"/>
            <w:gridSpan w:val="2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2.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3.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4.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5.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6.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7.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  <w:tr w:rsidR="00C52347" w:rsidTr="00EB7014">
        <w:trPr>
          <w:gridAfter w:val="1"/>
          <w:wAfter w:w="16" w:type="dxa"/>
          <w:trHeight w:val="255"/>
        </w:trPr>
        <w:tc>
          <w:tcPr>
            <w:tcW w:w="516" w:type="dxa"/>
          </w:tcPr>
          <w:p w:rsidR="00C52347" w:rsidRDefault="00C52347" w:rsidP="00B26978">
            <w:r>
              <w:t>8.</w:t>
            </w:r>
          </w:p>
        </w:tc>
        <w:tc>
          <w:tcPr>
            <w:tcW w:w="3382" w:type="dxa"/>
          </w:tcPr>
          <w:p w:rsidR="00C52347" w:rsidRDefault="00C52347" w:rsidP="00B26978"/>
        </w:tc>
        <w:tc>
          <w:tcPr>
            <w:tcW w:w="2632" w:type="dxa"/>
            <w:gridSpan w:val="2"/>
          </w:tcPr>
          <w:p w:rsidR="00C52347" w:rsidRDefault="00C52347" w:rsidP="00B26978"/>
        </w:tc>
        <w:tc>
          <w:tcPr>
            <w:tcW w:w="2658" w:type="dxa"/>
            <w:gridSpan w:val="2"/>
          </w:tcPr>
          <w:p w:rsidR="00C52347" w:rsidRDefault="00C52347" w:rsidP="00B26978"/>
        </w:tc>
      </w:tr>
    </w:tbl>
    <w:p w:rsidR="00823EA4" w:rsidRDefault="00823EA4" w:rsidP="00823EA4">
      <w:r>
        <w:t xml:space="preserve"> </w:t>
      </w:r>
    </w:p>
    <w:p w:rsidR="00F706F9" w:rsidRDefault="00F706F9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9432" w:type="dxa"/>
        <w:tblLook w:val="04A0" w:firstRow="1" w:lastRow="0" w:firstColumn="1" w:lastColumn="0" w:noHBand="0" w:noVBand="1"/>
      </w:tblPr>
      <w:tblGrid>
        <w:gridCol w:w="5088"/>
        <w:gridCol w:w="4344"/>
      </w:tblGrid>
      <w:tr w:rsidR="00F706F9" w:rsidTr="00F73E14">
        <w:trPr>
          <w:trHeight w:val="388"/>
        </w:trPr>
        <w:tc>
          <w:tcPr>
            <w:tcW w:w="5088" w:type="dxa"/>
          </w:tcPr>
          <w:p w:rsidR="00F706F9" w:rsidRDefault="00F706F9" w:rsidP="00B26978">
            <w:r>
              <w:t>Ime in priimek</w:t>
            </w:r>
          </w:p>
        </w:tc>
        <w:tc>
          <w:tcPr>
            <w:tcW w:w="4344" w:type="dxa"/>
          </w:tcPr>
          <w:p w:rsidR="00F706F9" w:rsidRDefault="00F706F9" w:rsidP="00B26978">
            <w:r>
              <w:t>Elektronski naslov</w:t>
            </w:r>
          </w:p>
        </w:tc>
      </w:tr>
      <w:tr w:rsidR="00F706F9" w:rsidTr="0033754F">
        <w:trPr>
          <w:trHeight w:val="205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  <w:tr w:rsidR="00F706F9" w:rsidTr="00390CE6">
        <w:trPr>
          <w:trHeight w:val="183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B73B55" w:rsidRPr="00FF0F7C" w:rsidRDefault="00B73B55" w:rsidP="00F706F9">
      <w:pPr>
        <w:rPr>
          <w:b/>
          <w:sz w:val="10"/>
          <w:szCs w:val="10"/>
        </w:rPr>
      </w:pPr>
    </w:p>
    <w:p w:rsidR="00EB7014" w:rsidRDefault="00F706F9" w:rsidP="00F706F9">
      <w:pPr>
        <w:rPr>
          <w:b/>
          <w:color w:val="0070C0"/>
          <w:sz w:val="25"/>
          <w:szCs w:val="25"/>
        </w:rPr>
      </w:pPr>
      <w:r w:rsidRPr="008B58C1">
        <w:rPr>
          <w:sz w:val="25"/>
          <w:szCs w:val="25"/>
        </w:rPr>
        <w:t xml:space="preserve">Fotografije </w:t>
      </w:r>
      <w:r w:rsidR="00EB7014">
        <w:rPr>
          <w:sz w:val="25"/>
          <w:szCs w:val="25"/>
        </w:rPr>
        <w:t xml:space="preserve">oz. skulpure </w:t>
      </w:r>
      <w:r w:rsidRPr="008B58C1">
        <w:rPr>
          <w:sz w:val="25"/>
          <w:szCs w:val="25"/>
        </w:rPr>
        <w:t xml:space="preserve">svojih gradov in izpolnjeno prijavnico pošljite </w:t>
      </w:r>
      <w:r w:rsidRPr="008B58C1">
        <w:rPr>
          <w:b/>
          <w:color w:val="0070C0"/>
          <w:sz w:val="25"/>
          <w:szCs w:val="25"/>
        </w:rPr>
        <w:t>na</w:t>
      </w:r>
      <w:r w:rsidR="0031396E" w:rsidRPr="008B58C1">
        <w:rPr>
          <w:b/>
          <w:color w:val="0070C0"/>
          <w:sz w:val="25"/>
          <w:szCs w:val="25"/>
        </w:rPr>
        <w:t>j</w:t>
      </w:r>
      <w:r w:rsidRPr="008B58C1">
        <w:rPr>
          <w:b/>
          <w:color w:val="0070C0"/>
          <w:sz w:val="25"/>
          <w:szCs w:val="25"/>
        </w:rPr>
        <w:t xml:space="preserve">kasneje do </w:t>
      </w:r>
    </w:p>
    <w:p w:rsidR="00EB7014" w:rsidRPr="00FF0F7C" w:rsidRDefault="00FF0F7C" w:rsidP="00F706F9">
      <w:pPr>
        <w:rPr>
          <w:color w:val="0070C0"/>
          <w:sz w:val="25"/>
          <w:szCs w:val="25"/>
        </w:rPr>
      </w:pPr>
      <w:r>
        <w:rPr>
          <w:b/>
          <w:color w:val="0070C0"/>
          <w:sz w:val="25"/>
          <w:szCs w:val="25"/>
        </w:rPr>
        <w:t xml:space="preserve">31. marca </w:t>
      </w:r>
      <w:r w:rsidR="00F706F9" w:rsidRPr="008B58C1">
        <w:rPr>
          <w:b/>
          <w:color w:val="0070C0"/>
          <w:sz w:val="25"/>
          <w:szCs w:val="25"/>
        </w:rPr>
        <w:t>202</w:t>
      </w:r>
      <w:r w:rsidR="000C5CD7">
        <w:rPr>
          <w:b/>
          <w:color w:val="0070C0"/>
          <w:sz w:val="25"/>
          <w:szCs w:val="25"/>
        </w:rPr>
        <w:t>3</w:t>
      </w:r>
      <w:r w:rsidR="00F706F9" w:rsidRPr="008B58C1">
        <w:rPr>
          <w:sz w:val="25"/>
          <w:szCs w:val="25"/>
        </w:rPr>
        <w:t xml:space="preserve"> </w:t>
      </w:r>
      <w:r w:rsidR="00CA30DD" w:rsidRPr="006C6736">
        <w:rPr>
          <w:sz w:val="25"/>
          <w:szCs w:val="25"/>
        </w:rPr>
        <w:t>na</w:t>
      </w:r>
      <w:r w:rsidR="00CA30DD" w:rsidRPr="006C6736">
        <w:rPr>
          <w:b/>
          <w:sz w:val="25"/>
          <w:szCs w:val="25"/>
        </w:rPr>
        <w:t xml:space="preserve"> </w:t>
      </w:r>
      <w:hyperlink r:id="rId16" w:history="1">
        <w:r w:rsidR="00EB7014" w:rsidRPr="006C6736">
          <w:rPr>
            <w:rStyle w:val="Hiperpovezava"/>
            <w:b/>
            <w:color w:val="0070C0"/>
            <w:sz w:val="25"/>
            <w:szCs w:val="25"/>
            <w:u w:val="none"/>
          </w:rPr>
          <w:t>vesna.burjak@os-crna.si</w:t>
        </w:r>
      </w:hyperlink>
    </w:p>
    <w:p w:rsidR="009A1728" w:rsidRPr="00CA30DD" w:rsidRDefault="009A1728" w:rsidP="00F706F9">
      <w:pPr>
        <w:rPr>
          <w:b/>
          <w:color w:val="0070C0"/>
          <w:sz w:val="25"/>
          <w:szCs w:val="25"/>
        </w:rPr>
      </w:pPr>
    </w:p>
    <w:p w:rsidR="00CF0F05" w:rsidRPr="008B58C1" w:rsidRDefault="00EB7014" w:rsidP="00EB7014">
      <w:pPr>
        <w:jc w:val="center"/>
        <w:rPr>
          <w:sz w:val="25"/>
          <w:szCs w:val="25"/>
        </w:rPr>
      </w:pPr>
      <w:r w:rsidRPr="00EB7014">
        <w:rPr>
          <w:noProof/>
          <w:sz w:val="25"/>
          <w:szCs w:val="25"/>
        </w:rPr>
        <w:drawing>
          <wp:inline distT="0" distB="0" distL="0" distR="0">
            <wp:extent cx="1977380" cy="1483406"/>
            <wp:effectExtent l="0" t="952" r="3492" b="3493"/>
            <wp:docPr id="8" name="Slika 8" descr="C:\Users\Vesna\Documents\FOTO NATEČAJ 2021\SKULPTURE; GRADOVI , SLIKE\Klavdia Mei, 5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\Documents\FOTO NATEČAJ 2021\SKULPTURE; GRADOVI , SLIKE\Klavdia Mei, 5.b POŠ Bilj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6313" cy="14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A4" w:rsidRDefault="00823EA4" w:rsidP="00B7720B">
      <w:pPr>
        <w:jc w:val="center"/>
        <w:rPr>
          <w:sz w:val="25"/>
          <w:szCs w:val="25"/>
        </w:rPr>
      </w:pPr>
    </w:p>
    <w:tbl>
      <w:tblPr>
        <w:tblpPr w:leftFromText="141" w:rightFromText="141" w:vertAnchor="page" w:horzAnchor="margin" w:tblpXSpec="center" w:tblpY="601"/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4"/>
        <w:gridCol w:w="3402"/>
        <w:gridCol w:w="4819"/>
      </w:tblGrid>
      <w:tr w:rsidR="00D52643" w:rsidTr="00B67891">
        <w:trPr>
          <w:cantSplit/>
        </w:trPr>
        <w:tc>
          <w:tcPr>
            <w:tcW w:w="1914" w:type="dxa"/>
            <w:vMerge w:val="restart"/>
            <w:tcBorders>
              <w:bottom w:val="single" w:sz="4" w:space="0" w:color="auto"/>
            </w:tcBorders>
          </w:tcPr>
          <w:p w:rsidR="00D52643" w:rsidRDefault="00D52643" w:rsidP="00B67891">
            <w:r>
              <w:rPr>
                <w:noProof/>
              </w:rPr>
              <w:drawing>
                <wp:inline distT="0" distB="0" distL="0" distR="0" wp14:anchorId="7E7C322F" wp14:editId="7D9E43E2">
                  <wp:extent cx="1114425" cy="1143000"/>
                  <wp:effectExtent l="0" t="0" r="9525" b="0"/>
                  <wp:docPr id="1" name="Slika 1" descr="OŠ Crn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Š Crn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bottom w:val="thickThinSmallGap" w:sz="24" w:space="0" w:color="99CC00"/>
            </w:tcBorders>
          </w:tcPr>
          <w:p w:rsidR="00D52643" w:rsidRDefault="00D52643" w:rsidP="00B67891">
            <w:pPr>
              <w:pStyle w:val="Naslov2"/>
              <w:jc w:val="center"/>
              <w:rPr>
                <w:rFonts w:ascii="Balloon XBd BT" w:hAnsi="Balloon XBd BT"/>
                <w:spacing w:val="30"/>
                <w:sz w:val="32"/>
              </w:rPr>
            </w:pPr>
            <w:r>
              <w:rPr>
                <w:rFonts w:ascii="Balloon XBd BT" w:hAnsi="Balloon XBd BT"/>
                <w:spacing w:val="30"/>
                <w:sz w:val="32"/>
              </w:rPr>
              <w:t>OSNOVNA ŠOLA</w:t>
            </w:r>
          </w:p>
          <w:p w:rsidR="00D52643" w:rsidRDefault="00D52643" w:rsidP="00B6789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alloon XBd BT" w:hAnsi="Balloon XBd BT"/>
                <w:b/>
                <w:spacing w:val="60"/>
                <w:sz w:val="32"/>
              </w:rPr>
              <w:t>ČRNA NA KOROŠKEM</w:t>
            </w:r>
          </w:p>
        </w:tc>
        <w:tc>
          <w:tcPr>
            <w:tcW w:w="4819" w:type="dxa"/>
            <w:vMerge w:val="restart"/>
          </w:tcPr>
          <w:p w:rsidR="00D52643" w:rsidRDefault="00D52643" w:rsidP="00B67891">
            <w:pPr>
              <w:rPr>
                <w:rFonts w:ascii="Bookman Old Style" w:hAnsi="Bookman Old Style"/>
              </w:rPr>
            </w:pPr>
            <w:r>
              <w:rPr>
                <w:noProof/>
              </w:rPr>
              <w:drawing>
                <wp:inline distT="0" distB="0" distL="0" distR="0" wp14:anchorId="3B9F3D66" wp14:editId="6703351D">
                  <wp:extent cx="695325" cy="733425"/>
                  <wp:effectExtent l="0" t="0" r="9525" b="9525"/>
                  <wp:docPr id="2" name="Slika 2" descr="Eko šola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ko šola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19892F" wp14:editId="4BB075EA">
                  <wp:extent cx="655426" cy="624840"/>
                  <wp:effectExtent l="0" t="0" r="0" b="381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5" cy="6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A8616F" wp14:editId="15AEB2F2">
                  <wp:extent cx="704850" cy="429780"/>
                  <wp:effectExtent l="0" t="0" r="0" b="889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FS.PNG fit pravi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92" cy="43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13BCA9" wp14:editId="12399BEE">
                  <wp:extent cx="578393" cy="619125"/>
                  <wp:effectExtent l="0" t="0" r="0" b="0"/>
                  <wp:docPr id="5" name="Slika 5" descr="Zdrav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rav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9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643" w:rsidRPr="007A0CAF" w:rsidRDefault="00D52643" w:rsidP="00B67891">
            <w:pPr>
              <w:rPr>
                <w:rFonts w:ascii="Bookman Old Style" w:hAnsi="Bookman Old Style"/>
              </w:rPr>
            </w:pPr>
            <w:r w:rsidRPr="00A01108">
              <w:rPr>
                <w:rFonts w:ascii="Bookman Old Style" w:hAnsi="Bookman Old Style"/>
                <w:noProof/>
              </w:rPr>
              <w:drawing>
                <wp:inline distT="0" distB="0" distL="0" distR="0" wp14:anchorId="471FA897" wp14:editId="24938C5D">
                  <wp:extent cx="2522220" cy="450850"/>
                  <wp:effectExtent l="0" t="0" r="0" b="6350"/>
                  <wp:docPr id="10" name="Slika 10" descr="http://www.cresnjevec.si/files/2011/07/kul_sola_logotip-30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resnjevec.si/files/2011/07/kul_sola_logotip-30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324" cy="45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643" w:rsidTr="00B67891">
        <w:trPr>
          <w:cantSplit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52643" w:rsidRDefault="00D52643" w:rsidP="00B67891">
            <w:pPr>
              <w:rPr>
                <w:sz w:val="18"/>
              </w:rPr>
            </w:pPr>
          </w:p>
        </w:tc>
        <w:tc>
          <w:tcPr>
            <w:tcW w:w="3402" w:type="dxa"/>
          </w:tcPr>
          <w:p w:rsidR="00D52643" w:rsidRDefault="00D52643" w:rsidP="00B67891">
            <w:pPr>
              <w:rPr>
                <w:rFonts w:ascii="Bookman Old Style" w:hAnsi="Bookman Old Style"/>
                <w:sz w:val="12"/>
              </w:rPr>
            </w:pPr>
          </w:p>
        </w:tc>
        <w:tc>
          <w:tcPr>
            <w:tcW w:w="4819" w:type="dxa"/>
            <w:vMerge/>
          </w:tcPr>
          <w:p w:rsidR="00D52643" w:rsidRDefault="00D52643" w:rsidP="00B67891">
            <w:pPr>
              <w:pStyle w:val="Naslov3"/>
              <w:rPr>
                <w:sz w:val="12"/>
              </w:rPr>
            </w:pPr>
          </w:p>
        </w:tc>
      </w:tr>
      <w:tr w:rsidR="00D52643" w:rsidTr="00B67891">
        <w:trPr>
          <w:cantSplit/>
          <w:trHeight w:val="276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52643" w:rsidRDefault="00D52643" w:rsidP="00B67891"/>
        </w:tc>
        <w:tc>
          <w:tcPr>
            <w:tcW w:w="3402" w:type="dxa"/>
            <w:vMerge w:val="restart"/>
            <w:tcBorders>
              <w:bottom w:val="single" w:sz="4" w:space="0" w:color="auto"/>
            </w:tcBorders>
          </w:tcPr>
          <w:p w:rsidR="00D52643" w:rsidRDefault="00D52643" w:rsidP="00B67891">
            <w:pPr>
              <w:rPr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 xml:space="preserve">CENTER 142, 2393 ČRNA NA KOROŠKEM, </w:t>
            </w:r>
          </w:p>
          <w:p w:rsidR="00D52643" w:rsidRPr="00FD7C04" w:rsidRDefault="00D52643" w:rsidP="00B67891">
            <w:pPr>
              <w:rPr>
                <w:i/>
                <w:iCs/>
                <w:sz w:val="16"/>
                <w:szCs w:val="16"/>
              </w:rPr>
            </w:pPr>
            <w:r w:rsidRPr="00FD7C04">
              <w:rPr>
                <w:sz w:val="16"/>
                <w:szCs w:val="16"/>
              </w:rPr>
              <w:t>TEL. 02/8704140   FAX 02/8704150</w:t>
            </w:r>
          </w:p>
          <w:p w:rsidR="00D52643" w:rsidRPr="00FD7C04" w:rsidRDefault="00D52643" w:rsidP="00B67891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FD7C04">
              <w:rPr>
                <w:i/>
                <w:iCs/>
                <w:sz w:val="16"/>
                <w:szCs w:val="16"/>
              </w:rPr>
              <w:t xml:space="preserve">E-MAIL: </w:t>
            </w:r>
            <w:hyperlink r:id="rId18" w:history="1">
              <w:r w:rsidRPr="00FD7C04">
                <w:rPr>
                  <w:rStyle w:val="Hiperpovezava"/>
                  <w:i/>
                  <w:iCs/>
                  <w:color w:val="000000"/>
                  <w:sz w:val="16"/>
                  <w:szCs w:val="16"/>
                </w:rPr>
                <w:t>o-crna.mb@guest.arnes.si</w:t>
              </w:r>
            </w:hyperlink>
          </w:p>
          <w:p w:rsidR="00D52643" w:rsidRPr="00FD7C04" w:rsidRDefault="00D52643" w:rsidP="00B67891">
            <w:pPr>
              <w:rPr>
                <w:sz w:val="16"/>
                <w:szCs w:val="16"/>
              </w:rPr>
            </w:pPr>
            <w:r w:rsidRPr="00FD7C04">
              <w:rPr>
                <w:i/>
                <w:iCs/>
                <w:color w:val="000000"/>
                <w:sz w:val="16"/>
                <w:szCs w:val="16"/>
              </w:rPr>
              <w:t>DAVČNA ŠT.: 98266225</w:t>
            </w:r>
          </w:p>
        </w:tc>
        <w:tc>
          <w:tcPr>
            <w:tcW w:w="4819" w:type="dxa"/>
            <w:vMerge/>
          </w:tcPr>
          <w:p w:rsidR="00D52643" w:rsidRDefault="00D52643" w:rsidP="00B67891">
            <w:pPr>
              <w:pStyle w:val="Naslov3"/>
              <w:rPr>
                <w:rFonts w:ascii="Times New Roman" w:hAnsi="Times New Roman"/>
              </w:rPr>
            </w:pPr>
          </w:p>
        </w:tc>
      </w:tr>
      <w:tr w:rsidR="00D52643" w:rsidTr="00B67891">
        <w:trPr>
          <w:cantSplit/>
          <w:trHeight w:val="412"/>
        </w:trPr>
        <w:tc>
          <w:tcPr>
            <w:tcW w:w="191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52643" w:rsidRDefault="00D52643" w:rsidP="00B67891"/>
        </w:tc>
        <w:tc>
          <w:tcPr>
            <w:tcW w:w="340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52643" w:rsidRDefault="00D52643" w:rsidP="00B67891">
            <w:pPr>
              <w:rPr>
                <w:rFonts w:ascii="Bookman Old Style" w:hAnsi="Bookman Old Style"/>
                <w:i/>
                <w:iCs/>
                <w:sz w:val="18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D52643" w:rsidRPr="00FD7C04" w:rsidRDefault="00D52643" w:rsidP="00B67891">
            <w:r>
              <w:t xml:space="preserve"> </w:t>
            </w:r>
            <w:r w:rsidRPr="00FD7C04">
              <w:t xml:space="preserve"> </w:t>
            </w:r>
          </w:p>
        </w:tc>
      </w:tr>
    </w:tbl>
    <w:p w:rsidR="00D52643" w:rsidRDefault="00D52643" w:rsidP="00B7720B">
      <w:pPr>
        <w:jc w:val="center"/>
        <w:rPr>
          <w:sz w:val="25"/>
          <w:szCs w:val="25"/>
        </w:rPr>
      </w:pPr>
    </w:p>
    <w:p w:rsidR="00D52643" w:rsidRDefault="00D52643" w:rsidP="00D52643">
      <w:pPr>
        <w:rPr>
          <w:sz w:val="25"/>
          <w:szCs w:val="25"/>
        </w:rPr>
      </w:pPr>
    </w:p>
    <w:p w:rsidR="00D52643" w:rsidRDefault="00D52643" w:rsidP="00D52643">
      <w:pPr>
        <w:jc w:val="center"/>
        <w:rPr>
          <w:b/>
          <w:noProof/>
          <w:sz w:val="28"/>
          <w:szCs w:val="28"/>
        </w:rPr>
      </w:pPr>
    </w:p>
    <w:p w:rsidR="00D52643" w:rsidRPr="005B5CBD" w:rsidRDefault="00D52643" w:rsidP="00D52643">
      <w:pPr>
        <w:jc w:val="center"/>
        <w:rPr>
          <w:b/>
          <w:noProof/>
          <w:sz w:val="28"/>
          <w:szCs w:val="28"/>
        </w:rPr>
      </w:pPr>
      <w:r w:rsidRPr="005B5CBD">
        <w:rPr>
          <w:b/>
          <w:noProof/>
          <w:sz w:val="28"/>
          <w:szCs w:val="28"/>
        </w:rPr>
        <w:t>EVALVACIJSKO POROČILO</w:t>
      </w:r>
    </w:p>
    <w:p w:rsidR="00D52643" w:rsidRPr="005B5CBD" w:rsidRDefault="00D52643" w:rsidP="00D52643">
      <w:pPr>
        <w:jc w:val="center"/>
        <w:rPr>
          <w:b/>
          <w:sz w:val="28"/>
          <w:szCs w:val="28"/>
        </w:rPr>
      </w:pPr>
    </w:p>
    <w:p w:rsidR="00D52643" w:rsidRPr="00EB7014" w:rsidRDefault="00D52643" w:rsidP="00D52643">
      <w:pPr>
        <w:jc w:val="center"/>
        <w:rPr>
          <w:b/>
          <w:color w:val="0070C0"/>
          <w:sz w:val="34"/>
          <w:szCs w:val="34"/>
        </w:rPr>
      </w:pPr>
      <w:r w:rsidRPr="00EB7014">
        <w:rPr>
          <w:b/>
          <w:color w:val="0070C0"/>
          <w:sz w:val="34"/>
          <w:szCs w:val="34"/>
        </w:rPr>
        <w:t>GRADOVI IZ ODPADNE EMBALAŽE</w:t>
      </w:r>
    </w:p>
    <w:p w:rsidR="00D52643" w:rsidRPr="00FD0992" w:rsidRDefault="00D52643" w:rsidP="00D52643">
      <w:pPr>
        <w:jc w:val="center"/>
        <w:rPr>
          <w:b/>
          <w:color w:val="0070C0"/>
          <w:sz w:val="20"/>
          <w:szCs w:val="20"/>
        </w:rPr>
      </w:pPr>
    </w:p>
    <w:p w:rsidR="00D52643" w:rsidRPr="005B5CBD" w:rsidRDefault="00D52643" w:rsidP="00D52643">
      <w:pPr>
        <w:jc w:val="center"/>
        <w:rPr>
          <w:b/>
          <w:color w:val="0070C0"/>
          <w:sz w:val="28"/>
          <w:szCs w:val="28"/>
        </w:rPr>
      </w:pPr>
    </w:p>
    <w:p w:rsidR="00D52643" w:rsidRPr="005B5CBD" w:rsidRDefault="00D52643" w:rsidP="00D52643">
      <w:pPr>
        <w:jc w:val="center"/>
        <w:rPr>
          <w:sz w:val="28"/>
          <w:szCs w:val="28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Ime šole: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Naslov: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Telefon: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Elektronski naslov: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Število učiteljev - mentorjev, ki so sodelovali z učenci: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Podatki mentorjev (ime, priimek, šola):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ŠTEVILO udeležencev, ki so sodelovali v projektu: </w:t>
      </w:r>
    </w:p>
    <w:p w:rsidR="00D52643" w:rsidRPr="00D52643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OŠ </w:t>
      </w:r>
      <w:r>
        <w:rPr>
          <w:sz w:val="28"/>
          <w:szCs w:val="28"/>
          <w:lang w:eastAsia="ar-SA"/>
        </w:rPr>
        <w:t>(1. – 5</w:t>
      </w:r>
      <w:r w:rsidRPr="005B5CBD">
        <w:rPr>
          <w:sz w:val="28"/>
          <w:szCs w:val="28"/>
          <w:lang w:eastAsia="ar-SA"/>
        </w:rPr>
        <w:t>. razred): _______________</w:t>
      </w:r>
    </w:p>
    <w:p w:rsidR="00D52643" w:rsidRPr="005B5CBD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OŠ (6. – 9. razred): _______________</w:t>
      </w:r>
    </w:p>
    <w:p w:rsidR="00D52643" w:rsidRPr="005B5CBD" w:rsidRDefault="00D52643" w:rsidP="00D52643">
      <w:pPr>
        <w:pStyle w:val="Odstavekseznama"/>
        <w:numPr>
          <w:ilvl w:val="0"/>
          <w:numId w:val="8"/>
        </w:num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>Srednja šola: ____________________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  <w:r w:rsidRPr="005B5CBD">
        <w:rPr>
          <w:sz w:val="28"/>
          <w:szCs w:val="28"/>
          <w:lang w:eastAsia="ar-SA"/>
        </w:rPr>
        <w:t xml:space="preserve">Kratek opis dejavnosti in povezave do spletne strani, kjer so te dejavnosti predstavljene: </w:t>
      </w: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5B5CBD" w:rsidRDefault="00D52643" w:rsidP="00D52643">
      <w:pPr>
        <w:suppressAutoHyphens/>
        <w:rPr>
          <w:sz w:val="28"/>
          <w:szCs w:val="28"/>
          <w:lang w:eastAsia="ar-SA"/>
        </w:rPr>
      </w:pPr>
    </w:p>
    <w:p w:rsidR="00D52643" w:rsidRPr="00D52643" w:rsidRDefault="00D52643" w:rsidP="00D52643">
      <w:pPr>
        <w:rPr>
          <w:b/>
          <w:sz w:val="26"/>
          <w:szCs w:val="26"/>
        </w:rPr>
      </w:pPr>
      <w:r w:rsidRPr="005B5CBD">
        <w:rPr>
          <w:b/>
          <w:sz w:val="26"/>
          <w:szCs w:val="26"/>
          <w:lang w:eastAsia="ar-SA"/>
        </w:rPr>
        <w:t xml:space="preserve">Evalvacijsko poročilo pošljite do </w:t>
      </w:r>
      <w:r w:rsidRPr="005B5CBD">
        <w:rPr>
          <w:b/>
          <w:color w:val="FF0000"/>
          <w:sz w:val="26"/>
          <w:szCs w:val="26"/>
          <w:lang w:eastAsia="ar-SA"/>
        </w:rPr>
        <w:t xml:space="preserve">31. 3. 2023  </w:t>
      </w:r>
      <w:r w:rsidRPr="005B5CBD">
        <w:rPr>
          <w:b/>
          <w:sz w:val="26"/>
          <w:szCs w:val="26"/>
          <w:lang w:eastAsia="ar-SA"/>
        </w:rPr>
        <w:t xml:space="preserve">na mail: </w:t>
      </w:r>
      <w:hyperlink r:id="rId19" w:history="1">
        <w:r w:rsidRPr="005B5CBD">
          <w:rPr>
            <w:rStyle w:val="Hiperpovezava"/>
            <w:b/>
            <w:sz w:val="26"/>
            <w:szCs w:val="26"/>
          </w:rPr>
          <w:t>vesna.burjak@os-crna.si</w:t>
        </w:r>
      </w:hyperlink>
      <w:bookmarkStart w:id="0" w:name="_GoBack"/>
      <w:bookmarkEnd w:id="0"/>
    </w:p>
    <w:sectPr w:rsidR="00D52643" w:rsidRPr="00D52643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5F08" w:rsidRDefault="006F5F08">
      <w:r>
        <w:separator/>
      </w:r>
    </w:p>
  </w:endnote>
  <w:endnote w:type="continuationSeparator" w:id="0">
    <w:p w:rsidR="006F5F08" w:rsidRDefault="006F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5F08" w:rsidRDefault="006F5F08">
      <w:r>
        <w:separator/>
      </w:r>
    </w:p>
  </w:footnote>
  <w:footnote w:type="continuationSeparator" w:id="0">
    <w:p w:rsidR="006F5F08" w:rsidRDefault="006F5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269"/>
    <w:multiLevelType w:val="hybridMultilevel"/>
    <w:tmpl w:val="CFE8A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C591D"/>
    <w:rsid w:val="000C5CD7"/>
    <w:rsid w:val="000D7DEF"/>
    <w:rsid w:val="000F6B60"/>
    <w:rsid w:val="00104538"/>
    <w:rsid w:val="00116312"/>
    <w:rsid w:val="001302C4"/>
    <w:rsid w:val="001335C9"/>
    <w:rsid w:val="001508E3"/>
    <w:rsid w:val="00164B31"/>
    <w:rsid w:val="0019068E"/>
    <w:rsid w:val="001A0E47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C5AAC"/>
    <w:rsid w:val="002F7D81"/>
    <w:rsid w:val="00302CE7"/>
    <w:rsid w:val="00311AB5"/>
    <w:rsid w:val="0031396E"/>
    <w:rsid w:val="00315B90"/>
    <w:rsid w:val="00317995"/>
    <w:rsid w:val="00323ECE"/>
    <w:rsid w:val="00324AED"/>
    <w:rsid w:val="003346DE"/>
    <w:rsid w:val="003515D0"/>
    <w:rsid w:val="00353146"/>
    <w:rsid w:val="00356552"/>
    <w:rsid w:val="00356C87"/>
    <w:rsid w:val="00363271"/>
    <w:rsid w:val="00365A9D"/>
    <w:rsid w:val="00365EED"/>
    <w:rsid w:val="00390054"/>
    <w:rsid w:val="00391E06"/>
    <w:rsid w:val="003A4627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75A30"/>
    <w:rsid w:val="00581EFF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C6736"/>
    <w:rsid w:val="006D202C"/>
    <w:rsid w:val="006E73DE"/>
    <w:rsid w:val="006E77A9"/>
    <w:rsid w:val="006F5A77"/>
    <w:rsid w:val="006F5F08"/>
    <w:rsid w:val="006F6DDE"/>
    <w:rsid w:val="0070042E"/>
    <w:rsid w:val="00700A21"/>
    <w:rsid w:val="00702154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E33BE"/>
    <w:rsid w:val="007F3517"/>
    <w:rsid w:val="007F47D8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B58C1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1728"/>
    <w:rsid w:val="009A3262"/>
    <w:rsid w:val="009B0950"/>
    <w:rsid w:val="009C17EC"/>
    <w:rsid w:val="009D1E2C"/>
    <w:rsid w:val="009F3461"/>
    <w:rsid w:val="009F4981"/>
    <w:rsid w:val="00A55FA3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372A5"/>
    <w:rsid w:val="00B73B55"/>
    <w:rsid w:val="00B770E7"/>
    <w:rsid w:val="00B7720B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52347"/>
    <w:rsid w:val="00C94AB3"/>
    <w:rsid w:val="00CA30DD"/>
    <w:rsid w:val="00CA4E30"/>
    <w:rsid w:val="00CB2484"/>
    <w:rsid w:val="00CD500D"/>
    <w:rsid w:val="00CF0F05"/>
    <w:rsid w:val="00D21DFC"/>
    <w:rsid w:val="00D23BF0"/>
    <w:rsid w:val="00D32C3F"/>
    <w:rsid w:val="00D33863"/>
    <w:rsid w:val="00D36D7B"/>
    <w:rsid w:val="00D44A73"/>
    <w:rsid w:val="00D46BAB"/>
    <w:rsid w:val="00D52643"/>
    <w:rsid w:val="00D52907"/>
    <w:rsid w:val="00D62B36"/>
    <w:rsid w:val="00D83212"/>
    <w:rsid w:val="00D91D1B"/>
    <w:rsid w:val="00DA167F"/>
    <w:rsid w:val="00DD01BD"/>
    <w:rsid w:val="00DE20E2"/>
    <w:rsid w:val="00DE727E"/>
    <w:rsid w:val="00DF7E2F"/>
    <w:rsid w:val="00E00836"/>
    <w:rsid w:val="00E03FDB"/>
    <w:rsid w:val="00E05CB6"/>
    <w:rsid w:val="00E16585"/>
    <w:rsid w:val="00E83F82"/>
    <w:rsid w:val="00E9555E"/>
    <w:rsid w:val="00E974DE"/>
    <w:rsid w:val="00EB7014"/>
    <w:rsid w:val="00ED50B4"/>
    <w:rsid w:val="00ED6389"/>
    <w:rsid w:val="00ED6BAA"/>
    <w:rsid w:val="00F01425"/>
    <w:rsid w:val="00F07B30"/>
    <w:rsid w:val="00F23BFD"/>
    <w:rsid w:val="00F32D24"/>
    <w:rsid w:val="00F512DE"/>
    <w:rsid w:val="00F61C91"/>
    <w:rsid w:val="00F706F9"/>
    <w:rsid w:val="00F76818"/>
    <w:rsid w:val="00F864BF"/>
    <w:rsid w:val="00F93650"/>
    <w:rsid w:val="00FB7B7D"/>
    <w:rsid w:val="00FD0992"/>
    <w:rsid w:val="00FD2EEB"/>
    <w:rsid w:val="00FD7C04"/>
    <w:rsid w:val="00FE4292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555E34"/>
  <w15:docId w15:val="{110ECBFC-5EEB-42BD-8EEC-A839D016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F706F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F706F9"/>
    <w:rPr>
      <w:b/>
      <w:bCs/>
    </w:rPr>
  </w:style>
  <w:style w:type="character" w:styleId="Poudarek">
    <w:name w:val="Emphasis"/>
    <w:basedOn w:val="Privzetapisavaodstavka"/>
    <w:uiPriority w:val="20"/>
    <w:qFormat/>
    <w:rsid w:val="00F706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-crna.mb@guest.arnes.si" TargetMode="External"/><Relationship Id="rId18" Type="http://schemas.openxmlformats.org/officeDocument/2006/relationships/hyperlink" Target="mailto:o-crna.mb@guest.arnes.si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vesna.burjak@os-crna.s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mailto:vesna.burjak@os-crn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3</Pages>
  <Words>372</Words>
  <Characters>2126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2494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2022-10-12T16:55:00Z</dcterms:created>
  <dcterms:modified xsi:type="dcterms:W3CDTF">2022-10-12T16:55:00Z</dcterms:modified>
</cp:coreProperties>
</file>